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7E7" w:rsidRDefault="006147E7" w:rsidP="005C4BA7">
      <w:pPr>
        <w:jc w:val="both"/>
        <w:rPr>
          <w:b/>
          <w:bCs/>
          <w:sz w:val="20"/>
          <w:szCs w:val="20"/>
          <w:u w:val="single"/>
        </w:rPr>
      </w:pPr>
    </w:p>
    <w:p w:rsidR="006147E7" w:rsidRDefault="006147E7" w:rsidP="005C4BA7">
      <w:pPr>
        <w:jc w:val="both"/>
        <w:rPr>
          <w:b/>
          <w:bCs/>
          <w:sz w:val="20"/>
          <w:szCs w:val="20"/>
          <w:u w:val="single"/>
        </w:rPr>
      </w:pPr>
    </w:p>
    <w:p w:rsidR="006147E7" w:rsidRDefault="006147E7" w:rsidP="005C4BA7">
      <w:pPr>
        <w:jc w:val="both"/>
        <w:rPr>
          <w:b/>
          <w:bCs/>
          <w:sz w:val="20"/>
          <w:szCs w:val="20"/>
        </w:rPr>
      </w:pPr>
    </w:p>
    <w:p w:rsidR="006147E7" w:rsidRPr="004C627F" w:rsidRDefault="006147E7" w:rsidP="004C627F">
      <w:r w:rsidRPr="004C627F">
        <w:t>..................................................</w:t>
      </w:r>
      <w:r w:rsidRPr="004C627F">
        <w:tab/>
      </w:r>
      <w:r>
        <w:tab/>
      </w:r>
      <w:r>
        <w:tab/>
      </w:r>
      <w:r>
        <w:tab/>
      </w:r>
      <w:r>
        <w:tab/>
        <w:t>…………………………….</w:t>
      </w:r>
      <w:r w:rsidRPr="004C627F">
        <w:tab/>
        <w:t xml:space="preserve">         </w:t>
      </w:r>
      <w:r w:rsidRPr="004C627F">
        <w:tab/>
      </w:r>
      <w:r>
        <w:tab/>
      </w:r>
      <w:r w:rsidRPr="004C627F">
        <w:tab/>
        <w:t xml:space="preserve">                  </w:t>
      </w:r>
      <w:r>
        <w:t xml:space="preserve">                                      </w:t>
      </w:r>
    </w:p>
    <w:p w:rsidR="006147E7" w:rsidRPr="004C627F" w:rsidRDefault="006147E7" w:rsidP="005C4BA7">
      <w:pPr>
        <w:jc w:val="both"/>
        <w:rPr>
          <w:i/>
          <w:iCs/>
        </w:rPr>
      </w:pPr>
      <w:r w:rsidRPr="004C627F">
        <w:rPr>
          <w:i/>
          <w:iCs/>
        </w:rPr>
        <w:t xml:space="preserve">       Pieczątka firmowa</w:t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  <w:t>miejscowość, data</w:t>
      </w:r>
    </w:p>
    <w:p w:rsidR="006147E7" w:rsidRPr="004C627F" w:rsidRDefault="006147E7" w:rsidP="005C4BA7">
      <w:pPr>
        <w:jc w:val="both"/>
        <w:rPr>
          <w:i/>
          <w:iCs/>
        </w:rPr>
      </w:pPr>
    </w:p>
    <w:p w:rsidR="006147E7" w:rsidRPr="004C627F" w:rsidRDefault="006147E7" w:rsidP="005C4BA7">
      <w:pPr>
        <w:jc w:val="both"/>
        <w:rPr>
          <w:i/>
          <w:iCs/>
        </w:rPr>
      </w:pPr>
    </w:p>
    <w:p w:rsidR="006147E7" w:rsidRPr="004C627F" w:rsidRDefault="006147E7" w:rsidP="005C4BA7">
      <w:pPr>
        <w:jc w:val="center"/>
        <w:rPr>
          <w:b/>
          <w:bCs/>
        </w:rPr>
      </w:pPr>
      <w:r w:rsidRPr="004C627F">
        <w:t xml:space="preserve">  </w:t>
      </w:r>
      <w:r w:rsidRPr="004C627F">
        <w:rPr>
          <w:b/>
          <w:bCs/>
        </w:rPr>
        <w:t>FORMULARZ OFERTY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>Wykonawca:..................................................................................................................................</w:t>
      </w:r>
    </w:p>
    <w:p w:rsidR="006147E7" w:rsidRPr="004C627F" w:rsidRDefault="006147E7" w:rsidP="005C4BA7">
      <w:pPr>
        <w:jc w:val="both"/>
      </w:pPr>
    </w:p>
    <w:p w:rsidR="006147E7" w:rsidRDefault="006147E7" w:rsidP="005C4BA7">
      <w:pPr>
        <w:jc w:val="both"/>
      </w:pPr>
      <w:r w:rsidRPr="004C627F">
        <w:t xml:space="preserve">NIP …………………………… </w:t>
      </w:r>
    </w:p>
    <w:p w:rsidR="006147E7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>
        <w:t>REGON ……………………….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>Adres:............................................................................................................................................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>Województwo: ………………………………………………………………………………….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>Tel.:....................................................      Fax:.............................................................................</w:t>
      </w:r>
    </w:p>
    <w:p w:rsidR="006147E7" w:rsidRPr="004C627F" w:rsidRDefault="006147E7" w:rsidP="005C4BA7">
      <w:pPr>
        <w:jc w:val="both"/>
      </w:pPr>
    </w:p>
    <w:p w:rsidR="006147E7" w:rsidRDefault="006147E7" w:rsidP="004C627F">
      <w:pPr>
        <w:jc w:val="both"/>
        <w:rPr>
          <w:b/>
          <w:bCs/>
        </w:rPr>
      </w:pPr>
    </w:p>
    <w:p w:rsidR="006147E7" w:rsidRPr="004C627F" w:rsidRDefault="006147E7" w:rsidP="004C627F">
      <w:pPr>
        <w:jc w:val="both"/>
      </w:pPr>
      <w:r w:rsidRPr="004C627F">
        <w:rPr>
          <w:b/>
          <w:bCs/>
        </w:rPr>
        <w:t>Przedmiot oferty</w:t>
      </w:r>
      <w:r w:rsidRPr="004C627F">
        <w:t>: demontaż, dostawa i montaż konstrukcji aluminiowej wraz z drzwiami wejściowymi klasy EI60 S na Oddział Chorób Wewnętrzny i Diabetologii Wojewódzkiego Szpitala im. Św. Ojca Pio w Przemyślu</w:t>
      </w:r>
    </w:p>
    <w:p w:rsidR="006147E7" w:rsidRPr="004C627F" w:rsidRDefault="006147E7" w:rsidP="005C4BA7">
      <w:pPr>
        <w:jc w:val="both"/>
        <w:rPr>
          <w:b/>
          <w:bCs/>
        </w:rPr>
      </w:pPr>
    </w:p>
    <w:p w:rsidR="006147E7" w:rsidRPr="004C627F" w:rsidRDefault="006147E7" w:rsidP="005C4BA7">
      <w:pPr>
        <w:jc w:val="both"/>
        <w:rPr>
          <w:b/>
          <w:bCs/>
        </w:rPr>
      </w:pPr>
      <w:r w:rsidRPr="004C627F">
        <w:rPr>
          <w:b/>
          <w:bCs/>
        </w:rPr>
        <w:t>Oferujemy następującą łączną cenę za przedmiot zamówienia:</w:t>
      </w:r>
    </w:p>
    <w:p w:rsidR="006147E7" w:rsidRPr="004C627F" w:rsidRDefault="006147E7" w:rsidP="005C4BA7">
      <w:pPr>
        <w:jc w:val="both"/>
        <w:rPr>
          <w:b/>
          <w:bCs/>
        </w:rPr>
      </w:pPr>
    </w:p>
    <w:p w:rsidR="006147E7" w:rsidRPr="004C627F" w:rsidRDefault="006147E7" w:rsidP="005C4BA7">
      <w:pPr>
        <w:jc w:val="both"/>
      </w:pPr>
      <w:r w:rsidRPr="004C627F">
        <w:t xml:space="preserve">..........................zł netto 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>(słownie...........................................................................................................................zł netto)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</w:p>
    <w:p w:rsidR="006147E7" w:rsidRPr="004C627F" w:rsidRDefault="006147E7" w:rsidP="004C627F">
      <w:pPr>
        <w:jc w:val="both"/>
      </w:pPr>
      <w:r w:rsidRPr="004C627F">
        <w:t>..........................zł vat</w:t>
      </w:r>
    </w:p>
    <w:p w:rsidR="006147E7" w:rsidRPr="004C627F" w:rsidRDefault="006147E7" w:rsidP="004C627F">
      <w:pPr>
        <w:jc w:val="both"/>
        <w:rPr>
          <w:u w:val="single"/>
        </w:rPr>
      </w:pP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t xml:space="preserve">..........................zł brutto </w:t>
      </w:r>
    </w:p>
    <w:p w:rsidR="006147E7" w:rsidRPr="004C627F" w:rsidRDefault="006147E7" w:rsidP="005C4BA7">
      <w:pPr>
        <w:jc w:val="both"/>
        <w:rPr>
          <w:u w:val="single"/>
        </w:rPr>
      </w:pPr>
    </w:p>
    <w:p w:rsidR="006147E7" w:rsidRPr="004C627F" w:rsidRDefault="006147E7" w:rsidP="005C4BA7">
      <w:pPr>
        <w:jc w:val="both"/>
      </w:pPr>
      <w:r w:rsidRPr="004C627F">
        <w:t>(słownie...........................................................................................................................zł brutto)</w:t>
      </w: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</w:p>
    <w:p w:rsidR="006147E7" w:rsidRPr="004C627F" w:rsidRDefault="006147E7" w:rsidP="005C4BA7">
      <w:pPr>
        <w:jc w:val="both"/>
      </w:pPr>
      <w:r w:rsidRPr="004C627F">
        <w:rPr>
          <w:b/>
          <w:bCs/>
        </w:rPr>
        <w:t>3. Okres gwarancji…………………</w:t>
      </w:r>
    </w:p>
    <w:p w:rsidR="006147E7" w:rsidRPr="004C627F" w:rsidRDefault="006147E7" w:rsidP="007E6C3A">
      <w:pPr>
        <w:jc w:val="both"/>
        <w:rPr>
          <w:b/>
          <w:bCs/>
        </w:rPr>
      </w:pPr>
      <w:bookmarkStart w:id="0" w:name="_GoBack"/>
      <w:bookmarkEnd w:id="0"/>
    </w:p>
    <w:p w:rsidR="006147E7" w:rsidRDefault="006147E7" w:rsidP="007E6C3A">
      <w:pPr>
        <w:jc w:val="both"/>
      </w:pPr>
    </w:p>
    <w:p w:rsidR="006147E7" w:rsidRDefault="006147E7" w:rsidP="007E6C3A">
      <w:pPr>
        <w:jc w:val="both"/>
      </w:pPr>
    </w:p>
    <w:p w:rsidR="006147E7" w:rsidRPr="004C627F" w:rsidRDefault="006147E7" w:rsidP="007E6C3A">
      <w:pPr>
        <w:jc w:val="both"/>
      </w:pPr>
      <w:r w:rsidRPr="004C627F">
        <w:t>..................................................</w:t>
      </w:r>
      <w:r w:rsidRPr="004C627F">
        <w:tab/>
      </w:r>
      <w:r w:rsidRPr="004C627F">
        <w:tab/>
        <w:t xml:space="preserve">         </w:t>
      </w:r>
      <w:r w:rsidRPr="004C627F">
        <w:tab/>
      </w:r>
      <w:r w:rsidRPr="004C627F">
        <w:tab/>
        <w:t xml:space="preserve">                  </w:t>
      </w:r>
      <w:r>
        <w:t>………………………</w:t>
      </w:r>
    </w:p>
    <w:p w:rsidR="006147E7" w:rsidRPr="004C627F" w:rsidRDefault="006147E7" w:rsidP="007E6C3A">
      <w:pPr>
        <w:jc w:val="both"/>
        <w:rPr>
          <w:i/>
          <w:iCs/>
        </w:rPr>
      </w:pPr>
      <w:r w:rsidRPr="004C627F">
        <w:rPr>
          <w:i/>
          <w:iCs/>
        </w:rPr>
        <w:t xml:space="preserve">       Pieczątka firmowa</w:t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</w:r>
      <w:r w:rsidRPr="004C627F">
        <w:rPr>
          <w:i/>
          <w:iCs/>
        </w:rPr>
        <w:tab/>
        <w:t>miejscowość, data</w:t>
      </w:r>
    </w:p>
    <w:p w:rsidR="006147E7" w:rsidRDefault="006147E7"/>
    <w:sectPr w:rsidR="006147E7" w:rsidSect="004C627F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67DC7"/>
    <w:multiLevelType w:val="hybridMultilevel"/>
    <w:tmpl w:val="DAAA5790"/>
    <w:lvl w:ilvl="0" w:tplc="2F7E72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893"/>
    <w:rsid w:val="001211E4"/>
    <w:rsid w:val="001B6893"/>
    <w:rsid w:val="002839E5"/>
    <w:rsid w:val="004667CD"/>
    <w:rsid w:val="004C627F"/>
    <w:rsid w:val="00533E76"/>
    <w:rsid w:val="005C4BA7"/>
    <w:rsid w:val="006147E7"/>
    <w:rsid w:val="00662C70"/>
    <w:rsid w:val="007E6C3A"/>
    <w:rsid w:val="00920A8A"/>
    <w:rsid w:val="009453A3"/>
    <w:rsid w:val="009D604B"/>
    <w:rsid w:val="00A06C2E"/>
    <w:rsid w:val="00C305F0"/>
    <w:rsid w:val="00F70224"/>
    <w:rsid w:val="00FA7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BA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7E6C3A"/>
    <w:pPr>
      <w:jc w:val="both"/>
    </w:pPr>
    <w:rPr>
      <w:b/>
      <w:bCs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E6C3A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customStyle="1" w:styleId="Legenda1">
    <w:name w:val="Legenda1"/>
    <w:basedOn w:val="Normal"/>
    <w:next w:val="Normal"/>
    <w:uiPriority w:val="99"/>
    <w:rsid w:val="007E6C3A"/>
    <w:pPr>
      <w:widowControl/>
      <w:suppressAutoHyphens w:val="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9D604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FA71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7107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42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224</Words>
  <Characters>1344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Wilczak</dc:creator>
  <cp:keywords/>
  <dc:description/>
  <cp:lastModifiedBy>inspektorzy</cp:lastModifiedBy>
  <cp:revision>2</cp:revision>
  <cp:lastPrinted>2015-03-26T11:04:00Z</cp:lastPrinted>
  <dcterms:created xsi:type="dcterms:W3CDTF">2020-09-15T09:26:00Z</dcterms:created>
  <dcterms:modified xsi:type="dcterms:W3CDTF">2020-09-15T09:26:00Z</dcterms:modified>
</cp:coreProperties>
</file>